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076" w:rsidRPr="004D734A" w:rsidRDefault="004D734A">
      <w:pPr>
        <w:pStyle w:val="1"/>
        <w:widowControl/>
        <w:shd w:val="clear" w:color="auto" w:fill="FFFFFF"/>
        <w:spacing w:beforeAutospacing="0" w:afterAutospacing="0" w:line="390" w:lineRule="atLeast"/>
        <w:jc w:val="center"/>
        <w:rPr>
          <w:rFonts w:ascii="微软雅黑" w:eastAsia="微软雅黑" w:hAnsi="微软雅黑" w:cs="微软雅黑" w:hint="default"/>
          <w:color w:val="282828"/>
          <w:sz w:val="30"/>
          <w:szCs w:val="30"/>
        </w:rPr>
      </w:pPr>
      <w:r w:rsidRPr="004D734A">
        <w:rPr>
          <w:rFonts w:ascii="微软雅黑" w:eastAsia="微软雅黑" w:hAnsi="微软雅黑" w:cs="微软雅黑"/>
          <w:color w:val="282828"/>
          <w:sz w:val="30"/>
          <w:szCs w:val="30"/>
          <w:shd w:val="clear" w:color="auto" w:fill="FFFFFF"/>
        </w:rPr>
        <w:t>学士学位填表说明文件</w:t>
      </w:r>
    </w:p>
    <w:p w:rsidR="006D7076" w:rsidRDefault="006D7076">
      <w:pPr>
        <w:pStyle w:val="1"/>
        <w:widowControl/>
        <w:shd w:val="clear" w:color="auto" w:fill="FFFFFF"/>
        <w:spacing w:beforeAutospacing="0" w:afterAutospacing="0" w:line="390" w:lineRule="atLeast"/>
        <w:jc w:val="center"/>
        <w:rPr>
          <w:rFonts w:ascii="微软雅黑" w:eastAsia="微软雅黑" w:hAnsi="微软雅黑" w:cs="微软雅黑" w:hint="default"/>
          <w:color w:val="282828"/>
          <w:sz w:val="27"/>
          <w:szCs w:val="27"/>
        </w:rPr>
      </w:pPr>
    </w:p>
    <w:p w:rsidR="006D7076" w:rsidRDefault="004D734A" w:rsidP="004D734A">
      <w:pPr>
        <w:widowControl/>
        <w:shd w:val="clear" w:color="auto" w:fill="FFFFFF"/>
        <w:spacing w:after="90" w:line="368" w:lineRule="atLeast"/>
        <w:ind w:right="-33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333333"/>
          <w:sz w:val="24"/>
          <w:shd w:val="clear" w:color="auto" w:fill="FFFFFF"/>
        </w:rPr>
        <w:t>一</w:t>
      </w:r>
      <w:r w:rsidR="00995D0E">
        <w:rPr>
          <w:rFonts w:ascii="宋体" w:eastAsia="宋体" w:hAnsi="宋体" w:cs="宋体" w:hint="eastAsia"/>
          <w:color w:val="333333"/>
          <w:sz w:val="24"/>
          <w:shd w:val="clear" w:color="auto" w:fill="FFFFFF"/>
        </w:rPr>
        <w:t>、</w:t>
      </w:r>
      <w:r w:rsidR="00995D0E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学士学位申请表；</w:t>
      </w:r>
    </w:p>
    <w:p w:rsidR="004D734A" w:rsidRDefault="00995D0E">
      <w:pPr>
        <w:widowControl/>
        <w:shd w:val="clear" w:color="auto" w:fill="FFFFFF"/>
        <w:spacing w:after="90" w:line="368" w:lineRule="atLeast"/>
        <w:ind w:right="-330"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电脑</w:t>
      </w:r>
      <w:r w:rsid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填写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或黑色水笔手写都可，但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 w:bidi="ar"/>
        </w:rPr>
        <w:t>签名栏必须手签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。</w:t>
      </w:r>
    </w:p>
    <w:p w:rsidR="004D734A" w:rsidRDefault="004D734A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层次：专升本或高起本。</w:t>
      </w:r>
    </w:p>
    <w:p w:rsidR="004D734A" w:rsidRDefault="004D734A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政治面貌：群众、党员、团员或其他民主党派，请如实填写。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（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只要</w:t>
      </w:r>
      <w:r>
        <w:rPr>
          <w:rStyle w:val="aa"/>
          <w:rFonts w:ascii="Arial" w:hAnsi="Arial" w:cs="Arial"/>
          <w:i w:val="0"/>
          <w:iCs w:val="0"/>
          <w:color w:val="F73131"/>
          <w:sz w:val="20"/>
          <w:szCs w:val="20"/>
          <w:shd w:val="clear" w:color="auto" w:fill="FFFFFF"/>
        </w:rPr>
        <w:t>年满</w:t>
      </w:r>
      <w:r>
        <w:rPr>
          <w:rStyle w:val="aa"/>
          <w:rFonts w:ascii="Arial" w:hAnsi="Arial" w:cs="Arial"/>
          <w:i w:val="0"/>
          <w:iCs w:val="0"/>
          <w:color w:val="F73131"/>
          <w:sz w:val="20"/>
          <w:szCs w:val="20"/>
          <w:shd w:val="clear" w:color="auto" w:fill="FFFFFF"/>
        </w:rPr>
        <w:t>28</w:t>
      </w:r>
      <w:r>
        <w:rPr>
          <w:rStyle w:val="aa"/>
          <w:rFonts w:ascii="Arial" w:hAnsi="Arial" w:cs="Arial"/>
          <w:i w:val="0"/>
          <w:iCs w:val="0"/>
          <w:color w:val="F73131"/>
          <w:sz w:val="20"/>
          <w:szCs w:val="20"/>
          <w:shd w:val="clear" w:color="auto" w:fill="FFFFFF"/>
        </w:rPr>
        <w:t>周岁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且在团内未担任任何职务的团员，都会自动退出共青团。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）</w:t>
      </w:r>
    </w:p>
    <w:p w:rsidR="004D734A" w:rsidRPr="004D734A" w:rsidRDefault="004D734A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入学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/毕业</w:t>
      </w: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年月：根据毕业证书上信息填写。</w:t>
      </w:r>
    </w:p>
    <w:p w:rsidR="004D734A" w:rsidRDefault="004D734A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学位英语：包括CET4/6、TEM4/8</w:t>
      </w:r>
      <w:r w:rsidR="009C24A7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、</w:t>
      </w: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自学考</w:t>
      </w:r>
      <w:r w:rsidR="009C24A7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英语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或学院</w:t>
      </w: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英语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水平</w:t>
      </w:r>
      <w:r w:rsidRPr="004D734A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考</w:t>
      </w:r>
      <w:r w:rsidR="009C24A7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。</w:t>
      </w:r>
      <w:r w:rsidR="006442AB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 xml:space="preserve">分数按实填写，若无分数写 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通过。</w:t>
      </w:r>
    </w:p>
    <w:p w:rsidR="003D0538" w:rsidRDefault="003D0538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论文相关信息涉及到</w:t>
      </w:r>
      <w:r w:rsidR="006442AB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学信网</w:t>
      </w:r>
      <w:r w:rsidR="006442AB"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学位</w:t>
      </w: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信息上报，请</w:t>
      </w:r>
      <w:r w:rsidRPr="006442AB">
        <w:rPr>
          <w:rFonts w:ascii="宋体" w:eastAsia="宋体" w:hAnsi="宋体" w:cs="宋体"/>
          <w:color w:val="333333"/>
          <w:kern w:val="0"/>
          <w:sz w:val="24"/>
          <w:u w:val="single"/>
          <w:shd w:val="clear" w:color="auto" w:fill="FFFFFF"/>
          <w:lang w:bidi="ar"/>
        </w:rPr>
        <w:t>务必严格根据要求填写</w:t>
      </w: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。</w:t>
      </w:r>
    </w:p>
    <w:p w:rsidR="003D0538" w:rsidRDefault="003D0538" w:rsidP="003D0538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论文关键词：</w:t>
      </w:r>
      <w:r w:rsidRPr="003D0538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3</w:t>
      </w: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~</w:t>
      </w:r>
      <w:r w:rsidRPr="003D0538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5个关键词，限50个汉字以内，以分号“；”分隔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。</w:t>
      </w:r>
    </w:p>
    <w:p w:rsidR="003D0538" w:rsidRDefault="003D0538" w:rsidP="003D0538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论文研究方向：需细化至具体领域，</w:t>
      </w:r>
      <w:r w:rsidRPr="003D0538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不能与专业名称相同，不能与论文题目相同，最多可填写2个方向，限15个汉字以内，如为英文最多30个字符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。</w:t>
      </w:r>
      <w:bookmarkStart w:id="0" w:name="_GoBack"/>
      <w:bookmarkEnd w:id="0"/>
    </w:p>
    <w:p w:rsidR="004D734A" w:rsidRDefault="00974E43" w:rsidP="004D734A">
      <w:pPr>
        <w:pStyle w:val="a9"/>
        <w:widowControl/>
        <w:numPr>
          <w:ilvl w:val="0"/>
          <w:numId w:val="2"/>
        </w:numPr>
        <w:shd w:val="clear" w:color="auto" w:fill="FFFFFF"/>
        <w:spacing w:after="90" w:line="368" w:lineRule="atLeast"/>
        <w:ind w:right="-330" w:firstLineChars="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要求附上身份证件正反面复印件，</w:t>
      </w:r>
      <w:r w:rsidR="009D4F15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虚线框是小于身份证实体大小的，请覆盖粘贴。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若采用电子贴图，请删除虚线框，并保证证件图片不小于长8.5cm</w:t>
      </w:r>
      <w:r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  <w:t>*宽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5.5cm。</w:t>
      </w:r>
    </w:p>
    <w:p w:rsidR="006442AB" w:rsidRPr="004D734A" w:rsidRDefault="006442AB" w:rsidP="006442AB">
      <w:pPr>
        <w:pStyle w:val="a9"/>
        <w:widowControl/>
        <w:shd w:val="clear" w:color="auto" w:fill="FFFFFF"/>
        <w:spacing w:after="90" w:line="368" w:lineRule="atLeast"/>
        <w:ind w:left="840" w:right="-330" w:firstLineChars="0" w:firstLine="0"/>
        <w:jc w:val="left"/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</w:pPr>
    </w:p>
    <w:p w:rsidR="006D7076" w:rsidRPr="00974E43" w:rsidRDefault="00995D0E" w:rsidP="00974E43">
      <w:pPr>
        <w:pStyle w:val="a9"/>
        <w:widowControl/>
        <w:numPr>
          <w:ilvl w:val="1"/>
          <w:numId w:val="2"/>
        </w:numPr>
        <w:shd w:val="clear" w:color="auto" w:fill="FFFFFF"/>
        <w:spacing w:after="90" w:line="368" w:lineRule="atLeast"/>
        <w:ind w:left="567" w:right="-330" w:firstLineChars="0" w:hanging="567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 w:rsidRPr="00974E43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学士学位政审表；</w:t>
      </w:r>
    </w:p>
    <w:p w:rsidR="006D7076" w:rsidRDefault="00995D0E">
      <w:pPr>
        <w:widowControl/>
        <w:shd w:val="clear" w:color="auto" w:fill="FFFFFF"/>
        <w:spacing w:after="90" w:line="368" w:lineRule="atLeast"/>
        <w:ind w:right="-330"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填写内容为</w:t>
      </w:r>
      <w:r w:rsidR="00F548ED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申请人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平时的政治表现及工作表现</w:t>
      </w:r>
      <w:r w:rsidR="00F548ED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（第三人称表述）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，人事章、公章都可。若无工作单位或无法盖章，可以去所在街道居委填写盖章</w:t>
      </w:r>
      <w:r w:rsidR="00F548ED"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；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或去公安部门开具无犯罪记录（加盖</w:t>
      </w:r>
      <w:r>
        <w:rPr>
          <w:rFonts w:ascii="宋体" w:eastAsia="宋体" w:hAnsi="宋体" w:cs="宋体" w:hint="eastAsia"/>
          <w:color w:val="333333"/>
          <w:kern w:val="0"/>
          <w:sz w:val="24"/>
          <w:u w:val="single"/>
          <w:shd w:val="clear" w:color="auto" w:fill="FFFFFF"/>
          <w:lang w:bidi="ar"/>
        </w:rPr>
        <w:t>红色公章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 w:bidi="ar"/>
        </w:rPr>
        <w:t>），另附在空白政审表后。</w:t>
      </w:r>
    </w:p>
    <w:p w:rsidR="006D7076" w:rsidRDefault="006D7076">
      <w:pPr>
        <w:pStyle w:val="a3"/>
        <w:widowControl/>
        <w:shd w:val="clear" w:color="auto" w:fill="FFFFFF"/>
        <w:spacing w:before="29" w:beforeAutospacing="0" w:after="29" w:afterAutospacing="0" w:line="315" w:lineRule="atLeast"/>
        <w:ind w:firstLineChars="200" w:firstLine="480"/>
        <w:rPr>
          <w:rFonts w:ascii="宋体" w:eastAsia="宋体" w:hAnsi="宋体" w:cs="宋体"/>
          <w:color w:val="333333"/>
          <w:shd w:val="clear" w:color="auto" w:fill="FFFFFF"/>
        </w:rPr>
      </w:pPr>
    </w:p>
    <w:p w:rsidR="006D7076" w:rsidRDefault="006D7076">
      <w:pPr>
        <w:pStyle w:val="a3"/>
        <w:widowControl/>
        <w:spacing w:beforeAutospacing="0" w:afterAutospacing="0" w:line="446" w:lineRule="atLeast"/>
        <w:ind w:firstLine="418"/>
        <w:jc w:val="right"/>
        <w:rPr>
          <w:rFonts w:ascii="Tahoma" w:hAnsi="Tahoma" w:cs="Tahoma"/>
          <w:color w:val="333333"/>
          <w:sz w:val="21"/>
          <w:szCs w:val="21"/>
        </w:rPr>
      </w:pPr>
    </w:p>
    <w:p w:rsidR="00F548ED" w:rsidRPr="00F548ED" w:rsidRDefault="00F548ED">
      <w:pPr>
        <w:pStyle w:val="a3"/>
        <w:widowControl/>
        <w:spacing w:beforeAutospacing="0" w:afterAutospacing="0" w:line="446" w:lineRule="atLeast"/>
        <w:ind w:firstLine="418"/>
        <w:jc w:val="right"/>
        <w:rPr>
          <w:rFonts w:ascii="Tahoma" w:hAnsi="Tahoma" w:cs="Tahoma"/>
          <w:color w:val="333333"/>
          <w:sz w:val="21"/>
          <w:szCs w:val="21"/>
        </w:rPr>
      </w:pPr>
    </w:p>
    <w:p w:rsidR="006D7076" w:rsidRDefault="00995D0E">
      <w:pPr>
        <w:pStyle w:val="a3"/>
        <w:widowControl/>
        <w:spacing w:beforeAutospacing="0" w:afterAutospacing="0" w:line="446" w:lineRule="atLeast"/>
        <w:ind w:firstLine="418"/>
        <w:jc w:val="right"/>
        <w:rPr>
          <w:rFonts w:ascii="Tahoma" w:eastAsia="Tahoma" w:hAnsi="Tahoma" w:cs="Tahoma"/>
          <w:color w:val="333333"/>
          <w:sz w:val="21"/>
          <w:szCs w:val="21"/>
        </w:rPr>
      </w:pPr>
      <w:r>
        <w:rPr>
          <w:rFonts w:ascii="宋体" w:eastAsia="宋体" w:hAnsi="宋体" w:cs="宋体" w:hint="eastAsia"/>
          <w:color w:val="333333"/>
          <w:shd w:val="clear" w:color="auto" w:fill="FFFFFF"/>
        </w:rPr>
        <w:t>复旦大学</w:t>
      </w:r>
      <w:r w:rsidR="00AE0206">
        <w:rPr>
          <w:rFonts w:ascii="宋体" w:eastAsia="宋体" w:hAnsi="宋体" w:cs="宋体" w:hint="eastAsia"/>
          <w:color w:val="333333"/>
          <w:shd w:val="clear" w:color="auto" w:fill="FFFFFF"/>
        </w:rPr>
        <w:t>终身</w:t>
      </w:r>
      <w:r>
        <w:rPr>
          <w:rFonts w:ascii="宋体" w:eastAsia="宋体" w:hAnsi="宋体" w:cs="宋体" w:hint="eastAsia"/>
          <w:color w:val="333333"/>
          <w:shd w:val="clear" w:color="auto" w:fill="FFFFFF"/>
        </w:rPr>
        <w:t>教育学院</w:t>
      </w:r>
    </w:p>
    <w:p w:rsidR="006D7076" w:rsidRDefault="006D7076"/>
    <w:sectPr w:rsidR="006D70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FAB" w:rsidRDefault="00D81FAB" w:rsidP="00D81FAB">
      <w:r>
        <w:separator/>
      </w:r>
    </w:p>
  </w:endnote>
  <w:endnote w:type="continuationSeparator" w:id="0">
    <w:p w:rsidR="00D81FAB" w:rsidRDefault="00D81FAB" w:rsidP="00D81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FAB" w:rsidRDefault="00D81FAB" w:rsidP="00D81FAB">
      <w:r>
        <w:separator/>
      </w:r>
    </w:p>
  </w:footnote>
  <w:footnote w:type="continuationSeparator" w:id="0">
    <w:p w:rsidR="00D81FAB" w:rsidRDefault="00D81FAB" w:rsidP="00D81F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9AADA"/>
    <w:multiLevelType w:val="singleLevel"/>
    <w:tmpl w:val="7B8ABE90"/>
    <w:lvl w:ilvl="0">
      <w:start w:val="2"/>
      <w:numFmt w:val="decimal"/>
      <w:suff w:val="nothing"/>
      <w:lvlText w:val="%1、"/>
      <w:lvlJc w:val="left"/>
      <w:rPr>
        <w:color w:val="auto"/>
      </w:rPr>
    </w:lvl>
  </w:abstractNum>
  <w:abstractNum w:abstractNumId="1">
    <w:nsid w:val="3DA53222"/>
    <w:multiLevelType w:val="hybridMultilevel"/>
    <w:tmpl w:val="F1E68C62"/>
    <w:lvl w:ilvl="0" w:tplc="79DA3C1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95F69B6E">
      <w:start w:val="2"/>
      <w:numFmt w:val="japaneseCounting"/>
      <w:lvlText w:val="%2、"/>
      <w:lvlJc w:val="left"/>
      <w:pPr>
        <w:ind w:left="1380" w:hanging="480"/>
      </w:pPr>
      <w:rPr>
        <w:rFonts w:hint="default"/>
      </w:rPr>
    </w:lvl>
    <w:lvl w:ilvl="2" w:tplc="EC2ACEC6">
      <w:start w:val="2"/>
      <w:numFmt w:val="japaneseCounting"/>
      <w:lvlText w:val="%3．"/>
      <w:lvlJc w:val="left"/>
      <w:pPr>
        <w:ind w:left="180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1NjdkZWY3ODc0ZjY2YTYyMWUyMTk4N2E4YWMwODIifQ=="/>
  </w:docVars>
  <w:rsids>
    <w:rsidRoot w:val="045F6B62"/>
    <w:rsid w:val="003B5350"/>
    <w:rsid w:val="003D0538"/>
    <w:rsid w:val="004D734A"/>
    <w:rsid w:val="004F7462"/>
    <w:rsid w:val="006442AB"/>
    <w:rsid w:val="006D7076"/>
    <w:rsid w:val="00974E43"/>
    <w:rsid w:val="00995D0E"/>
    <w:rsid w:val="009C24A7"/>
    <w:rsid w:val="009D4F15"/>
    <w:rsid w:val="00AE0206"/>
    <w:rsid w:val="00D81FAB"/>
    <w:rsid w:val="00F548ED"/>
    <w:rsid w:val="00FC33C6"/>
    <w:rsid w:val="045F6B62"/>
    <w:rsid w:val="0A5A39C9"/>
    <w:rsid w:val="29DD091A"/>
    <w:rsid w:val="36A3053F"/>
    <w:rsid w:val="3EB66848"/>
    <w:rsid w:val="431C15E0"/>
    <w:rsid w:val="456609AF"/>
    <w:rsid w:val="47121223"/>
    <w:rsid w:val="651D3A5D"/>
    <w:rsid w:val="6D535020"/>
    <w:rsid w:val="6E137F54"/>
    <w:rsid w:val="7655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5D759DC-0851-4AAE-92EC-757BE3A90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666666"/>
      <w:u w:val="none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  <w:rPr>
      <w:color w:val="434343"/>
      <w:sz w:val="19"/>
      <w:szCs w:val="19"/>
    </w:rPr>
  </w:style>
  <w:style w:type="character" w:customStyle="1" w:styleId="input8">
    <w:name w:val="input8"/>
    <w:basedOn w:val="a0"/>
    <w:qFormat/>
  </w:style>
  <w:style w:type="character" w:customStyle="1" w:styleId="column-name12">
    <w:name w:val="column-name12"/>
    <w:basedOn w:val="a0"/>
    <w:qFormat/>
    <w:rPr>
      <w:color w:val="124D83"/>
    </w:rPr>
  </w:style>
  <w:style w:type="character" w:customStyle="1" w:styleId="column-name13">
    <w:name w:val="column-name13"/>
    <w:basedOn w:val="a0"/>
    <w:qFormat/>
    <w:rPr>
      <w:color w:val="124D83"/>
    </w:rPr>
  </w:style>
  <w:style w:type="character" w:customStyle="1" w:styleId="column-name14">
    <w:name w:val="column-name14"/>
    <w:basedOn w:val="a0"/>
    <w:qFormat/>
    <w:rPr>
      <w:color w:val="124D83"/>
    </w:rPr>
  </w:style>
  <w:style w:type="character" w:customStyle="1" w:styleId="column-name15">
    <w:name w:val="column-name15"/>
    <w:basedOn w:val="a0"/>
    <w:qFormat/>
    <w:rPr>
      <w:color w:val="124D83"/>
    </w:rPr>
  </w:style>
  <w:style w:type="character" w:customStyle="1" w:styleId="column-name16">
    <w:name w:val="column-name16"/>
    <w:basedOn w:val="a0"/>
    <w:qFormat/>
    <w:rPr>
      <w:color w:val="124D83"/>
    </w:rPr>
  </w:style>
  <w:style w:type="character" w:customStyle="1" w:styleId="column-name">
    <w:name w:val="column-name"/>
    <w:basedOn w:val="a0"/>
    <w:qFormat/>
    <w:rPr>
      <w:color w:val="124D83"/>
    </w:rPr>
  </w:style>
  <w:style w:type="character" w:customStyle="1" w:styleId="column-name1">
    <w:name w:val="column-name1"/>
    <w:basedOn w:val="a0"/>
    <w:qFormat/>
    <w:rPr>
      <w:color w:val="124D83"/>
    </w:rPr>
  </w:style>
  <w:style w:type="character" w:customStyle="1" w:styleId="column-name2">
    <w:name w:val="column-name2"/>
    <w:basedOn w:val="a0"/>
    <w:qFormat/>
    <w:rPr>
      <w:color w:val="124D83"/>
    </w:rPr>
  </w:style>
  <w:style w:type="character" w:customStyle="1" w:styleId="column-name3">
    <w:name w:val="column-name3"/>
    <w:basedOn w:val="a0"/>
    <w:qFormat/>
    <w:rPr>
      <w:color w:val="124D83"/>
    </w:rPr>
  </w:style>
  <w:style w:type="character" w:customStyle="1" w:styleId="column-name4">
    <w:name w:val="column-name4"/>
    <w:basedOn w:val="a0"/>
    <w:qFormat/>
    <w:rPr>
      <w:color w:val="124D83"/>
    </w:rPr>
  </w:style>
  <w:style w:type="paragraph" w:styleId="a7">
    <w:name w:val="header"/>
    <w:basedOn w:val="a"/>
    <w:link w:val="Char"/>
    <w:rsid w:val="00D81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D81F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D81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D81FA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textindent2">
    <w:name w:val="p_text_indent_2"/>
    <w:basedOn w:val="a"/>
    <w:rsid w:val="00FC33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List Paragraph"/>
    <w:basedOn w:val="a"/>
    <w:uiPriority w:val="99"/>
    <w:rsid w:val="004D734A"/>
    <w:pPr>
      <w:ind w:firstLineChars="200" w:firstLine="420"/>
    </w:pPr>
  </w:style>
  <w:style w:type="character" w:styleId="aa">
    <w:name w:val="Emphasis"/>
    <w:basedOn w:val="a0"/>
    <w:uiPriority w:val="20"/>
    <w:qFormat/>
    <w:rsid w:val="004D73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9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16</TotalTime>
  <Pages>1</Pages>
  <Words>498</Words>
  <Characters>28</Characters>
  <Application>Microsoft Office Word</Application>
  <DocSecurity>4</DocSecurity>
  <Lines>1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2025-06-23T06:57:00Z</dcterms:created>
  <dcterms:modified xsi:type="dcterms:W3CDTF">2025-06-23T06:57:00Z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  <property fmtid="{D5CDD505-2E9C-101B-9397-08002B2CF9AE}" pid="3" name="ICV">
    <vt:lpwstr>8BE6D7E2C9454FA4911490332FCFBD95_13</vt:lpwstr>
  </property>
</Properties>
</file>